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54F14" w14:textId="77777777" w:rsidR="00EE5AC3" w:rsidRDefault="00EE5AC3" w:rsidP="00EE5AC3">
      <w:pPr>
        <w:pStyle w:val="Default"/>
        <w:jc w:val="center"/>
        <w:rPr>
          <w:b/>
          <w:bCs/>
        </w:rPr>
      </w:pPr>
      <w:r>
        <w:rPr>
          <w:b/>
          <w:bCs/>
        </w:rPr>
        <w:t>0410515 - Estágio com Pesquisa no Ensino de Biologia</w:t>
      </w:r>
      <w:r>
        <w:t xml:space="preserve"> - </w:t>
      </w:r>
      <w:r w:rsidR="00F67635">
        <w:rPr>
          <w:b/>
          <w:bCs/>
        </w:rPr>
        <w:t>2º semestre de 201</w:t>
      </w:r>
      <w:r w:rsidR="00DC4873">
        <w:rPr>
          <w:b/>
          <w:bCs/>
        </w:rPr>
        <w:t>8</w:t>
      </w:r>
    </w:p>
    <w:p w14:paraId="7957B889" w14:textId="77777777" w:rsidR="003627EC" w:rsidRDefault="003627EC" w:rsidP="003627EC">
      <w:pPr>
        <w:pStyle w:val="Default"/>
        <w:rPr>
          <w:b/>
          <w:bCs/>
        </w:rPr>
      </w:pPr>
    </w:p>
    <w:p w14:paraId="354F4CCB" w14:textId="294D812A" w:rsidR="0085158B" w:rsidRDefault="0085158B">
      <w:pPr>
        <w:pStyle w:val="Standard"/>
      </w:pPr>
    </w:p>
    <w:p w14:paraId="3E41C650" w14:textId="77777777" w:rsidR="005B23BF" w:rsidRPr="00576CF9" w:rsidRDefault="005B23BF" w:rsidP="007664AF">
      <w:pPr>
        <w:pStyle w:val="Standard"/>
        <w:jc w:val="center"/>
        <w:rPr>
          <w:b/>
          <w:sz w:val="28"/>
          <w:szCs w:val="28"/>
        </w:rPr>
      </w:pPr>
      <w:r w:rsidRPr="00576CF9">
        <w:rPr>
          <w:b/>
          <w:sz w:val="28"/>
          <w:szCs w:val="28"/>
        </w:rPr>
        <w:t>Estrutura aula 2 – 2020</w:t>
      </w:r>
    </w:p>
    <w:p w14:paraId="7C61B83C" w14:textId="77777777" w:rsidR="0085158B" w:rsidRDefault="005B23BF" w:rsidP="007664AF">
      <w:pPr>
        <w:pStyle w:val="Standard"/>
        <w:jc w:val="center"/>
        <w:rPr>
          <w:b/>
        </w:rPr>
      </w:pPr>
      <w:r>
        <w:rPr>
          <w:b/>
        </w:rPr>
        <w:t>Diferentes aspectos da educação no contexto de isolamento social</w:t>
      </w:r>
    </w:p>
    <w:p w14:paraId="4BE5D972" w14:textId="77777777" w:rsidR="005B23BF" w:rsidRPr="00576CF9" w:rsidRDefault="005B23BF" w:rsidP="0085158B">
      <w:pPr>
        <w:pStyle w:val="Standard"/>
      </w:pPr>
    </w:p>
    <w:p w14:paraId="4BD3C9CC" w14:textId="77777777" w:rsidR="0085158B" w:rsidRPr="00576CF9" w:rsidRDefault="005B23BF" w:rsidP="0085158B">
      <w:pPr>
        <w:pStyle w:val="Standard"/>
      </w:pPr>
      <w:r w:rsidRPr="00576CF9">
        <w:rPr>
          <w:b/>
          <w:bCs/>
        </w:rPr>
        <w:t>Parte A</w:t>
      </w:r>
      <w:r w:rsidRPr="00576CF9">
        <w:t xml:space="preserve"> – Assíncrona - 1 hora - Leitura do texto definido para cada um pela </w:t>
      </w:r>
      <w:proofErr w:type="spellStart"/>
      <w:r w:rsidRPr="00576CF9">
        <w:t>moodle</w:t>
      </w:r>
      <w:proofErr w:type="spellEnd"/>
      <w:r w:rsidRPr="00576CF9">
        <w:t xml:space="preserve"> </w:t>
      </w:r>
    </w:p>
    <w:p w14:paraId="16F179B8" w14:textId="77777777" w:rsidR="0085158B" w:rsidRPr="00576CF9" w:rsidRDefault="0085158B" w:rsidP="005B23BF">
      <w:pPr>
        <w:pStyle w:val="Standard"/>
        <w:ind w:left="720"/>
      </w:pPr>
    </w:p>
    <w:p w14:paraId="48D73CD1" w14:textId="543C531E" w:rsidR="00344CB2" w:rsidRPr="00576CF9" w:rsidRDefault="005B23BF" w:rsidP="005B23BF">
      <w:pPr>
        <w:pStyle w:val="Standard"/>
      </w:pPr>
      <w:r w:rsidRPr="00576CF9">
        <w:rPr>
          <w:b/>
          <w:bCs/>
        </w:rPr>
        <w:t xml:space="preserve">Parte </w:t>
      </w:r>
      <w:r w:rsidR="0085158B" w:rsidRPr="00576CF9">
        <w:rPr>
          <w:b/>
          <w:bCs/>
        </w:rPr>
        <w:t>B</w:t>
      </w:r>
      <w:r w:rsidR="0085158B" w:rsidRPr="00576CF9">
        <w:t xml:space="preserve"> </w:t>
      </w:r>
      <w:r w:rsidRPr="00576CF9">
        <w:t>–</w:t>
      </w:r>
      <w:r w:rsidR="0085158B" w:rsidRPr="00576CF9">
        <w:t xml:space="preserve"> </w:t>
      </w:r>
      <w:r w:rsidRPr="00576CF9">
        <w:t xml:space="preserve">Síncrona – </w:t>
      </w:r>
      <w:r w:rsidR="007664AF" w:rsidRPr="00576CF9">
        <w:t xml:space="preserve">1 hora - </w:t>
      </w:r>
      <w:r w:rsidRPr="00576CF9">
        <w:t>discussão nos grupos tendo componentes que leram textos diferentes</w:t>
      </w:r>
      <w:r w:rsidR="007664AF" w:rsidRPr="00576CF9">
        <w:t>,</w:t>
      </w:r>
      <w:r w:rsidRPr="00576CF9">
        <w:t xml:space="preserve"> e montagem de uma narrativa/apresentação pelo programa </w:t>
      </w:r>
      <w:proofErr w:type="spellStart"/>
      <w:r w:rsidRPr="00576CF9">
        <w:t>jambord</w:t>
      </w:r>
      <w:proofErr w:type="spellEnd"/>
      <w:r w:rsidRPr="00576CF9">
        <w:t xml:space="preserve"> </w:t>
      </w:r>
    </w:p>
    <w:p w14:paraId="044507E1" w14:textId="77777777" w:rsidR="007664AF" w:rsidRPr="00576CF9" w:rsidRDefault="007664AF" w:rsidP="007664AF">
      <w:pPr>
        <w:spacing w:after="160" w:line="235" w:lineRule="atLeast"/>
      </w:pPr>
      <w:r w:rsidRPr="00576CF9">
        <w:t>Orientações: cada membro(a) do grupo vai expor dois pontos principais do texto lido. Identificar similaridades e contradições e construir uma narrativa comum por escrita ou imagem.</w:t>
      </w:r>
    </w:p>
    <w:p w14:paraId="674BF011" w14:textId="77777777" w:rsidR="002F668C" w:rsidRPr="00576CF9" w:rsidRDefault="002F668C" w:rsidP="002F668C">
      <w:pPr>
        <w:pStyle w:val="Textbody"/>
        <w:spacing w:after="0"/>
        <w:ind w:left="720"/>
        <w:jc w:val="both"/>
      </w:pPr>
    </w:p>
    <w:p w14:paraId="6745B841" w14:textId="77777777" w:rsidR="009A11DC" w:rsidRPr="00576CF9" w:rsidRDefault="007664AF">
      <w:pPr>
        <w:pStyle w:val="Standard"/>
      </w:pPr>
      <w:r w:rsidRPr="00576CF9">
        <w:rPr>
          <w:b/>
          <w:bCs/>
        </w:rPr>
        <w:t>Parte C</w:t>
      </w:r>
      <w:r w:rsidRPr="00576CF9">
        <w:t xml:space="preserve"> – Síncrona </w:t>
      </w:r>
      <w:proofErr w:type="gramStart"/>
      <w:r w:rsidRPr="00576CF9">
        <w:t>-  Apresentação</w:t>
      </w:r>
      <w:proofErr w:type="gramEnd"/>
      <w:r w:rsidRPr="00576CF9">
        <w:t xml:space="preserve"> breve da narrativa construída pelo grupo</w:t>
      </w:r>
    </w:p>
    <w:p w14:paraId="78BA8E05" w14:textId="77777777" w:rsidR="007664AF" w:rsidRPr="00576CF9" w:rsidRDefault="007664AF" w:rsidP="007664AF">
      <w:pPr>
        <w:widowControl/>
        <w:suppressAutoHyphens w:val="0"/>
        <w:autoSpaceDN/>
        <w:spacing w:after="160" w:line="235" w:lineRule="atLeast"/>
        <w:textAlignment w:val="auto"/>
      </w:pPr>
    </w:p>
    <w:p w14:paraId="27E7520D" w14:textId="77777777" w:rsidR="007664AF" w:rsidRPr="00576CF9" w:rsidRDefault="007664AF" w:rsidP="007664AF">
      <w:pPr>
        <w:widowControl/>
        <w:suppressAutoHyphens w:val="0"/>
        <w:autoSpaceDN/>
        <w:spacing w:after="160" w:line="235" w:lineRule="atLeast"/>
        <w:textAlignment w:val="auto"/>
      </w:pPr>
      <w:r w:rsidRPr="00576CF9">
        <w:rPr>
          <w:b/>
          <w:bCs/>
        </w:rPr>
        <w:t>Parte D</w:t>
      </w:r>
      <w:r w:rsidRPr="00576CF9">
        <w:t xml:space="preserve"> – Assíncrona - Reflexão sobre o estágio com Pesquisa </w:t>
      </w:r>
    </w:p>
    <w:p w14:paraId="7043767D" w14:textId="77777777" w:rsidR="007664AF" w:rsidRPr="007664AF" w:rsidRDefault="007664AF" w:rsidP="007664AF">
      <w:pPr>
        <w:widowControl/>
        <w:suppressAutoHyphens w:val="0"/>
        <w:autoSpaceDN/>
        <w:spacing w:after="160" w:line="235" w:lineRule="atLeast"/>
        <w:jc w:val="both"/>
        <w:textAlignment w:val="auto"/>
      </w:pPr>
      <w:r w:rsidRPr="007664AF">
        <w:t>Orientações: Nos grupos regulares</w:t>
      </w:r>
      <w:r>
        <w:t>, a</w:t>
      </w:r>
      <w:r w:rsidRPr="007664AF">
        <w:t xml:space="preserve">ssistir à entrevista do pesquisador responsável pela investigação </w:t>
      </w:r>
      <w:r w:rsidRPr="007664AF">
        <w:rPr>
          <w:i/>
        </w:rPr>
        <w:t>Educação, docência e COVID</w:t>
      </w:r>
      <w:r w:rsidRPr="007664AF">
        <w:t xml:space="preserve"> (entrevista e pesquisa no </w:t>
      </w:r>
      <w:proofErr w:type="spellStart"/>
      <w:r w:rsidRPr="007664AF">
        <w:t>moodle</w:t>
      </w:r>
      <w:proofErr w:type="spellEnd"/>
      <w:r w:rsidRPr="007664AF">
        <w:t>). Levando em conta os textos</w:t>
      </w:r>
      <w:r>
        <w:t xml:space="preserve"> lidos</w:t>
      </w:r>
      <w:r w:rsidRPr="007664AF">
        <w:t>, as narrativas</w:t>
      </w:r>
      <w:r>
        <w:t xml:space="preserve"> construídas</w:t>
      </w:r>
      <w:r w:rsidRPr="007664AF">
        <w:t xml:space="preserve"> e a entrevista</w:t>
      </w:r>
      <w:r>
        <w:t>,</w:t>
      </w:r>
      <w:r w:rsidRPr="007664AF">
        <w:t xml:space="preserve"> montar uma narrativa/apresentação das potencialidades, desafios e limites do que poderá ser o estágio com pesquisa no período de isolamento social </w:t>
      </w:r>
    </w:p>
    <w:p w14:paraId="67259B55" w14:textId="1B2FABAD" w:rsidR="007664AF" w:rsidRDefault="007664AF" w:rsidP="007664AF">
      <w:pPr>
        <w:pStyle w:val="Standard"/>
        <w:rPr>
          <w:b/>
        </w:rPr>
      </w:pPr>
    </w:p>
    <w:p w14:paraId="0ED9BA88" w14:textId="77777777" w:rsidR="00576CF9" w:rsidRPr="007664AF" w:rsidRDefault="00576CF9" w:rsidP="007664AF">
      <w:pPr>
        <w:pStyle w:val="Standard"/>
        <w:rPr>
          <w:b/>
        </w:rPr>
      </w:pPr>
    </w:p>
    <w:p w14:paraId="28C50AE2" w14:textId="7C021321" w:rsidR="009A11DC" w:rsidRDefault="00576CF9" w:rsidP="00576CF9">
      <w:pPr>
        <w:pStyle w:val="Standard"/>
        <w:jc w:val="center"/>
        <w:rPr>
          <w:b/>
          <w:bCs/>
          <w:sz w:val="28"/>
          <w:szCs w:val="28"/>
        </w:rPr>
      </w:pPr>
      <w:r w:rsidRPr="00576CF9">
        <w:rPr>
          <w:b/>
          <w:bCs/>
          <w:sz w:val="28"/>
          <w:szCs w:val="28"/>
        </w:rPr>
        <w:t xml:space="preserve">Acessando o </w:t>
      </w:r>
      <w:proofErr w:type="spellStart"/>
      <w:r w:rsidRPr="00576CF9">
        <w:rPr>
          <w:b/>
          <w:bCs/>
          <w:sz w:val="28"/>
          <w:szCs w:val="28"/>
        </w:rPr>
        <w:t>Discord</w:t>
      </w:r>
      <w:proofErr w:type="spellEnd"/>
    </w:p>
    <w:p w14:paraId="76A4C3FC" w14:textId="77777777" w:rsidR="00576CF9" w:rsidRDefault="00576CF9" w:rsidP="00576CF9">
      <w:pPr>
        <w:pStyle w:val="Standard"/>
        <w:jc w:val="center"/>
        <w:rPr>
          <w:b/>
          <w:bCs/>
          <w:sz w:val="28"/>
          <w:szCs w:val="28"/>
        </w:rPr>
      </w:pPr>
    </w:p>
    <w:p w14:paraId="3EB8A55A" w14:textId="53CA1195" w:rsidR="00576CF9" w:rsidRPr="00576CF9" w:rsidRDefault="00576CF9" w:rsidP="00576CF9">
      <w:pPr>
        <w:pStyle w:val="Standard"/>
        <w:numPr>
          <w:ilvl w:val="0"/>
          <w:numId w:val="3"/>
        </w:numPr>
      </w:pPr>
      <w:r w:rsidRPr="00576CF9">
        <w:t xml:space="preserve">Escolha </w:t>
      </w:r>
      <w:r>
        <w:t xml:space="preserve">sua forma de acesso na plataforma (página inicial em </w:t>
      </w:r>
      <w:hyperlink r:id="rId7" w:history="1">
        <w:r>
          <w:rPr>
            <w:rStyle w:val="Hyperlink"/>
          </w:rPr>
          <w:t>https://discord.com/</w:t>
        </w:r>
      </w:hyperlink>
      <w:r>
        <w:t>) e faça login</w:t>
      </w:r>
    </w:p>
    <w:p w14:paraId="1ACF2F40" w14:textId="79E2599D" w:rsidR="00576CF9" w:rsidRDefault="00EA5712" w:rsidP="00576CF9">
      <w:pPr>
        <w:pStyle w:val="Standard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9A9C1" wp14:editId="6DAEFF26">
                <wp:simplePos x="0" y="0"/>
                <wp:positionH relativeFrom="column">
                  <wp:posOffset>4206240</wp:posOffset>
                </wp:positionH>
                <wp:positionV relativeFrom="paragraph">
                  <wp:posOffset>247015</wp:posOffset>
                </wp:positionV>
                <wp:extent cx="270510" cy="209550"/>
                <wp:effectExtent l="19050" t="19050" r="1524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E5F2A" id="Retângulo 3" o:spid="_x0000_s1026" style="position:absolute;margin-left:331.2pt;margin-top:19.45pt;width:21.3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" filled="f" strokecolor="red" strokeweight="2.25pt"/>
            </w:pict>
          </mc:Fallback>
        </mc:AlternateContent>
      </w:r>
      <w:r w:rsidR="00576CF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FBFA7" wp14:editId="483A5161">
                <wp:simplePos x="0" y="0"/>
                <wp:positionH relativeFrom="column">
                  <wp:posOffset>2266950</wp:posOffset>
                </wp:positionH>
                <wp:positionV relativeFrom="paragraph">
                  <wp:posOffset>1203325</wp:posOffset>
                </wp:positionV>
                <wp:extent cx="1569720" cy="297180"/>
                <wp:effectExtent l="19050" t="19050" r="11430" b="2667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7FC15" id="Retângulo 2" o:spid="_x0000_s1026" style="position:absolute;margin-left:178.5pt;margin-top:94.75pt;width:123.6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" filled="f" strokecolor="red" strokeweight="2.25pt"/>
            </w:pict>
          </mc:Fallback>
        </mc:AlternateContent>
      </w:r>
      <w:r w:rsidR="00576CF9">
        <w:rPr>
          <w:noProof/>
        </w:rPr>
        <w:drawing>
          <wp:inline distT="0" distB="0" distL="0" distR="0" wp14:anchorId="6571F12B" wp14:editId="4061EC8F">
            <wp:extent cx="3982995" cy="224028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788" cy="22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60E80" w14:textId="04638F25" w:rsidR="00E05BF3" w:rsidRDefault="00E05BF3" w:rsidP="00E05BF3">
      <w:pPr>
        <w:pStyle w:val="Standard"/>
      </w:pPr>
    </w:p>
    <w:p w14:paraId="7A773822" w14:textId="09D8A750" w:rsidR="00E05BF3" w:rsidRDefault="00E05BF3" w:rsidP="00E05BF3">
      <w:pPr>
        <w:pStyle w:val="Standard"/>
      </w:pPr>
    </w:p>
    <w:p w14:paraId="5797588A" w14:textId="642C93FA" w:rsidR="00E05BF3" w:rsidRDefault="00E05BF3" w:rsidP="00E05BF3">
      <w:pPr>
        <w:pStyle w:val="Standard"/>
      </w:pPr>
    </w:p>
    <w:p w14:paraId="1D35C29A" w14:textId="32774D30" w:rsidR="00E05BF3" w:rsidRDefault="00E05BF3" w:rsidP="00E05BF3">
      <w:pPr>
        <w:pStyle w:val="Standard"/>
      </w:pPr>
    </w:p>
    <w:p w14:paraId="25D8E99B" w14:textId="0D869782" w:rsidR="00E05BF3" w:rsidRDefault="00E05BF3" w:rsidP="00E05BF3">
      <w:pPr>
        <w:pStyle w:val="Standard"/>
      </w:pPr>
    </w:p>
    <w:p w14:paraId="7F6F128A" w14:textId="05A928D2" w:rsidR="00E05BF3" w:rsidRDefault="00E05BF3" w:rsidP="00E05BF3">
      <w:pPr>
        <w:pStyle w:val="Standard"/>
      </w:pPr>
    </w:p>
    <w:p w14:paraId="458FC047" w14:textId="4D87BFAD" w:rsidR="00E05BF3" w:rsidRDefault="00E05BF3" w:rsidP="00E05BF3">
      <w:pPr>
        <w:pStyle w:val="Standard"/>
      </w:pPr>
    </w:p>
    <w:p w14:paraId="6BD135AC" w14:textId="35B21827" w:rsidR="00E05BF3" w:rsidRDefault="00E05BF3" w:rsidP="00E05BF3">
      <w:pPr>
        <w:pStyle w:val="Standard"/>
      </w:pPr>
    </w:p>
    <w:p w14:paraId="0C556BE2" w14:textId="4347D759" w:rsidR="00E05BF3" w:rsidRDefault="00E05BF3" w:rsidP="00E05BF3">
      <w:pPr>
        <w:pStyle w:val="Standard"/>
      </w:pPr>
    </w:p>
    <w:p w14:paraId="361D5776" w14:textId="5F0557BB" w:rsidR="00E05BF3" w:rsidRDefault="00E05BF3" w:rsidP="00E05BF3">
      <w:pPr>
        <w:pStyle w:val="Standard"/>
      </w:pPr>
    </w:p>
    <w:p w14:paraId="6B039B24" w14:textId="77777777" w:rsidR="00E05BF3" w:rsidRDefault="00E05BF3" w:rsidP="00E05BF3">
      <w:pPr>
        <w:pStyle w:val="Standard"/>
      </w:pPr>
    </w:p>
    <w:p w14:paraId="13410713" w14:textId="271EA17D" w:rsidR="00576CF9" w:rsidRDefault="00576CF9" w:rsidP="00C206FA">
      <w:pPr>
        <w:pStyle w:val="Standard"/>
        <w:numPr>
          <w:ilvl w:val="0"/>
          <w:numId w:val="3"/>
        </w:numPr>
      </w:pPr>
      <w:r>
        <w:lastRenderedPageBreak/>
        <w:t xml:space="preserve">Ao clicar no link </w:t>
      </w:r>
      <w:hyperlink r:id="rId9" w:history="1">
        <w:r w:rsidRPr="00CA5825">
          <w:rPr>
            <w:rStyle w:val="Hyperlink"/>
          </w:rPr>
          <w:t>https://discord.gg/s9cwyH</w:t>
        </w:r>
      </w:hyperlink>
      <w:r w:rsidR="00EA5712">
        <w:t xml:space="preserve"> você será direcionado para a página abaixo. Aceite o convite.</w:t>
      </w:r>
    </w:p>
    <w:p w14:paraId="7742A43F" w14:textId="7EF3FE5F" w:rsidR="00EA5712" w:rsidRDefault="00EA5712" w:rsidP="00EA5712">
      <w:pPr>
        <w:pStyle w:val="Standard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0E4F9" wp14:editId="1817625E">
                <wp:simplePos x="0" y="0"/>
                <wp:positionH relativeFrom="margin">
                  <wp:posOffset>2510790</wp:posOffset>
                </wp:positionH>
                <wp:positionV relativeFrom="paragraph">
                  <wp:posOffset>1337310</wp:posOffset>
                </wp:positionV>
                <wp:extent cx="1028700" cy="278130"/>
                <wp:effectExtent l="19050" t="19050" r="19050" b="2667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F24F7" id="Retângulo 6" o:spid="_x0000_s1026" style="position:absolute;margin-left:197.7pt;margin-top:105.3pt;width:81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F9AD4B" wp14:editId="64C81788">
            <wp:extent cx="3915257" cy="2202180"/>
            <wp:effectExtent l="0" t="0" r="952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257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8376" w14:textId="069A0A32" w:rsidR="00EA5712" w:rsidRDefault="00EA5712" w:rsidP="00EA5712">
      <w:pPr>
        <w:pStyle w:val="Standard"/>
      </w:pPr>
    </w:p>
    <w:p w14:paraId="041CF586" w14:textId="77777777" w:rsidR="00EA5712" w:rsidRDefault="00EA5712" w:rsidP="00EA5712">
      <w:pPr>
        <w:pStyle w:val="Standard"/>
        <w:ind w:left="720"/>
      </w:pPr>
    </w:p>
    <w:p w14:paraId="3E5BDFA3" w14:textId="390FE0F6" w:rsidR="00EA5712" w:rsidRDefault="00EA5712" w:rsidP="00EA5712">
      <w:pPr>
        <w:pStyle w:val="Standard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30CF05A" wp14:editId="58F5208D">
                <wp:simplePos x="0" y="0"/>
                <wp:positionH relativeFrom="leftMargin">
                  <wp:posOffset>1539240</wp:posOffset>
                </wp:positionH>
                <wp:positionV relativeFrom="paragraph">
                  <wp:posOffset>796290</wp:posOffset>
                </wp:positionV>
                <wp:extent cx="320040" cy="1404620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42415" w14:textId="56D9D4B5" w:rsidR="00EA5712" w:rsidRPr="00EA5712" w:rsidRDefault="00EA5712" w:rsidP="00EA571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A5712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0CF05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1.2pt;margin-top:62.7pt;width:25.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" filled="f" stroked="f">
                <v:textbox style="mso-fit-shape-to-text:t">
                  <w:txbxContent>
                    <w:p w14:paraId="5E842415" w14:textId="56D9D4B5" w:rsidR="00EA5712" w:rsidRPr="00EA5712" w:rsidRDefault="00EA5712" w:rsidP="00EA571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A5712">
                        <w:rPr>
                          <w:b/>
                          <w:bCs/>
                          <w:color w:val="FF0000"/>
                          <w:highlight w:val="yellow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682366" wp14:editId="656BEC0A">
                <wp:simplePos x="0" y="0"/>
                <wp:positionH relativeFrom="leftMargin">
                  <wp:align>right</wp:align>
                </wp:positionH>
                <wp:positionV relativeFrom="paragraph">
                  <wp:posOffset>948690</wp:posOffset>
                </wp:positionV>
                <wp:extent cx="32004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0775E" w14:textId="15B9D0D6" w:rsidR="00EA5712" w:rsidRPr="00EA5712" w:rsidRDefault="00EA571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A5712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82366" id="_x0000_s1027" type="#_x0000_t202" style="position:absolute;left:0;text-align:left;margin-left:-26pt;margin-top:74.7pt;width:25.2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" filled="f" stroked="f">
                <v:textbox style="mso-fit-shape-to-text:t">
                  <w:txbxContent>
                    <w:p w14:paraId="2040775E" w14:textId="15B9D0D6" w:rsidR="00EA5712" w:rsidRPr="00EA5712" w:rsidRDefault="00EA5712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A5712">
                        <w:rPr>
                          <w:b/>
                          <w:bCs/>
                          <w:color w:val="FF0000"/>
                          <w:highlight w:val="yellow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D53469" wp14:editId="7FF2390C">
                <wp:simplePos x="0" y="0"/>
                <wp:positionH relativeFrom="column">
                  <wp:posOffset>144780</wp:posOffset>
                </wp:positionH>
                <wp:positionV relativeFrom="paragraph">
                  <wp:posOffset>708660</wp:posOffset>
                </wp:positionV>
                <wp:extent cx="1215390" cy="335280"/>
                <wp:effectExtent l="19050" t="19050" r="22860" b="2667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C379D" id="Retângulo 10" o:spid="_x0000_s1026" style="position:absolute;margin-left:11.4pt;margin-top:55.8pt;width:95.7pt;height: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55A543" wp14:editId="7A3BC9DE">
                <wp:simplePos x="0" y="0"/>
                <wp:positionH relativeFrom="column">
                  <wp:posOffset>-236220</wp:posOffset>
                </wp:positionH>
                <wp:positionV relativeFrom="paragraph">
                  <wp:posOffset>746760</wp:posOffset>
                </wp:positionV>
                <wp:extent cx="331470" cy="297180"/>
                <wp:effectExtent l="19050" t="19050" r="11430" b="2667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40DFC" id="Retângulo 9" o:spid="_x0000_s1026" style="position:absolute;margin-left:-18.6pt;margin-top:58.8pt;width:26.1pt;height:2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F49E61" wp14:editId="72750E91">
            <wp:simplePos x="0" y="0"/>
            <wp:positionH relativeFrom="column">
              <wp:posOffset>-278130</wp:posOffset>
            </wp:positionH>
            <wp:positionV relativeFrom="paragraph">
              <wp:posOffset>278130</wp:posOffset>
            </wp:positionV>
            <wp:extent cx="6819900" cy="3833495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Agora você está no servidor! Sua página deve se parecer com isso.</w:t>
      </w:r>
    </w:p>
    <w:p w14:paraId="2F916D4C" w14:textId="77777777" w:rsidR="00E05BF3" w:rsidRDefault="00E05BF3" w:rsidP="00C206FA">
      <w:pPr>
        <w:pStyle w:val="Standard"/>
        <w:ind w:left="720"/>
      </w:pPr>
    </w:p>
    <w:p w14:paraId="10DB5A68" w14:textId="0F75A6EC" w:rsidR="00EA5712" w:rsidRDefault="00EA5712" w:rsidP="00C206FA">
      <w:pPr>
        <w:pStyle w:val="Standard"/>
        <w:ind w:left="720"/>
      </w:pPr>
      <w:r>
        <w:t xml:space="preserve">A – É o ícone do servidor, clique nele ao entrar se você não for automaticamente redirecionado à </w:t>
      </w:r>
      <w:r w:rsidR="00C206FA">
        <w:t>página</w:t>
      </w:r>
      <w:r>
        <w:t xml:space="preserve"> de EPEB</w:t>
      </w:r>
    </w:p>
    <w:p w14:paraId="5D78B061" w14:textId="31241125" w:rsidR="00EA5712" w:rsidRDefault="00EA5712" w:rsidP="00C206FA">
      <w:pPr>
        <w:pStyle w:val="Standard"/>
        <w:ind w:left="720"/>
      </w:pPr>
      <w:r>
        <w:t xml:space="preserve">B- </w:t>
      </w:r>
      <w:r w:rsidR="00C206FA">
        <w:t>Canais de textos são chats. O canal “Geral” pode ser visto dos todos.</w:t>
      </w:r>
    </w:p>
    <w:p w14:paraId="7C7A2B7C" w14:textId="161B8B86" w:rsidR="00C206FA" w:rsidRDefault="00C206FA" w:rsidP="00EA5712">
      <w:pPr>
        <w:pStyle w:val="Standard"/>
        <w:ind w:left="720"/>
        <w:jc w:val="center"/>
      </w:pPr>
    </w:p>
    <w:p w14:paraId="202C1F8A" w14:textId="3F80A501" w:rsidR="00C206FA" w:rsidRDefault="00C206FA" w:rsidP="00EA5712">
      <w:pPr>
        <w:pStyle w:val="Standard"/>
        <w:ind w:left="720"/>
        <w:jc w:val="center"/>
      </w:pPr>
    </w:p>
    <w:p w14:paraId="74529F6C" w14:textId="6A847E95" w:rsidR="00C206FA" w:rsidRDefault="00C206FA">
      <w:pPr>
        <w:widowControl/>
        <w:suppressAutoHyphens w:val="0"/>
        <w:autoSpaceDN/>
        <w:textAlignment w:val="auto"/>
      </w:pPr>
      <w:r>
        <w:br w:type="page"/>
      </w:r>
    </w:p>
    <w:p w14:paraId="24F4340E" w14:textId="07ABD2C8" w:rsidR="00C206FA" w:rsidRDefault="00C206FA" w:rsidP="00C206FA">
      <w:pPr>
        <w:pStyle w:val="Standard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5DF513" wp14:editId="02D2A682">
                <wp:simplePos x="0" y="0"/>
                <wp:positionH relativeFrom="leftMargin">
                  <wp:posOffset>1447800</wp:posOffset>
                </wp:positionH>
                <wp:positionV relativeFrom="paragraph">
                  <wp:posOffset>1344930</wp:posOffset>
                </wp:positionV>
                <wp:extent cx="320040" cy="1404620"/>
                <wp:effectExtent l="0" t="0" r="0" b="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7CB3" w14:textId="77777777" w:rsidR="00C206FA" w:rsidRPr="00EA5712" w:rsidRDefault="00C206FA" w:rsidP="00C206F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206FA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DF513" id="_x0000_s1028" type="#_x0000_t202" style="position:absolute;left:0;text-align:left;margin-left:114pt;margin-top:105.9pt;width:25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" filled="f" stroked="f">
                <v:textbox style="mso-fit-shape-to-text:t">
                  <w:txbxContent>
                    <w:p w14:paraId="41277CB3" w14:textId="77777777" w:rsidR="00C206FA" w:rsidRPr="00EA5712" w:rsidRDefault="00C206FA" w:rsidP="00C206F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206FA">
                        <w:rPr>
                          <w:b/>
                          <w:bCs/>
                          <w:color w:val="FF0000"/>
                          <w:highlight w:val="yellow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23F02" wp14:editId="393AEA84">
                <wp:simplePos x="0" y="0"/>
                <wp:positionH relativeFrom="column">
                  <wp:posOffset>114300</wp:posOffset>
                </wp:positionH>
                <wp:positionV relativeFrom="paragraph">
                  <wp:posOffset>1356360</wp:posOffset>
                </wp:positionV>
                <wp:extent cx="1215390" cy="240030"/>
                <wp:effectExtent l="19050" t="19050" r="22860" b="2667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40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80E54" id="Retângulo 16" o:spid="_x0000_s1026" style="position:absolute;margin-left:9pt;margin-top:106.8pt;width:95.7pt;height:1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10BA9F" wp14:editId="7CE45C66">
                <wp:simplePos x="0" y="0"/>
                <wp:positionH relativeFrom="leftMargin">
                  <wp:posOffset>5585460</wp:posOffset>
                </wp:positionH>
                <wp:positionV relativeFrom="paragraph">
                  <wp:posOffset>3387090</wp:posOffset>
                </wp:positionV>
                <wp:extent cx="320040" cy="140462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A3E9" w14:textId="5F9B176B" w:rsidR="00C206FA" w:rsidRPr="00EA5712" w:rsidRDefault="00C206FA" w:rsidP="00C206F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206FA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C</w:t>
                            </w:r>
                          </w:p>
                          <w:p w14:paraId="5BDE5E14" w14:textId="77777777" w:rsidR="00C206FA" w:rsidRDefault="00C206F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0BA9F" id="_x0000_s1029" type="#_x0000_t202" style="position:absolute;left:0;text-align:left;margin-left:439.8pt;margin-top:266.7pt;width:25.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" filled="f" stroked="f">
                <v:textbox style="mso-fit-shape-to-text:t">
                  <w:txbxContent>
                    <w:p w14:paraId="4C77A3E9" w14:textId="5F9B176B" w:rsidR="00C206FA" w:rsidRPr="00EA5712" w:rsidRDefault="00C206FA" w:rsidP="00C206F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C206FA">
                        <w:rPr>
                          <w:b/>
                          <w:bCs/>
                          <w:color w:val="FF0000"/>
                          <w:highlight w:val="yellow"/>
                        </w:rPr>
                        <w:t>C</w:t>
                      </w:r>
                    </w:p>
                    <w:p w14:paraId="5BDE5E14" w14:textId="77777777" w:rsidR="00C206FA" w:rsidRDefault="00C206F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628BD4" wp14:editId="7F753A7B">
                <wp:simplePos x="0" y="0"/>
                <wp:positionH relativeFrom="margin">
                  <wp:posOffset>2453640</wp:posOffset>
                </wp:positionH>
                <wp:positionV relativeFrom="paragraph">
                  <wp:posOffset>670560</wp:posOffset>
                </wp:positionV>
                <wp:extent cx="2686050" cy="3021330"/>
                <wp:effectExtent l="19050" t="19050" r="19050" b="2667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021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6A195" id="Retângulo 18" o:spid="_x0000_s1026" style="position:absolute;margin-left:193.2pt;margin-top:52.8pt;width:211.5pt;height:237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CE7B2F4" wp14:editId="65C1E7E5">
                <wp:simplePos x="0" y="0"/>
                <wp:positionH relativeFrom="leftMargin">
                  <wp:posOffset>1828800</wp:posOffset>
                </wp:positionH>
                <wp:positionV relativeFrom="paragraph">
                  <wp:posOffset>3078480</wp:posOffset>
                </wp:positionV>
                <wp:extent cx="320040" cy="1404620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5557E" w14:textId="77777777" w:rsidR="00C206FA" w:rsidRPr="00EA5712" w:rsidRDefault="00C206FA" w:rsidP="00C206F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A5712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7B2F4" id="_x0000_s1030" type="#_x0000_t202" style="position:absolute;left:0;text-align:left;margin-left:2in;margin-top:242.4pt;width:25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" filled="f" stroked="f">
                <v:textbox style="mso-fit-shape-to-text:t">
                  <w:txbxContent>
                    <w:p w14:paraId="6585557E" w14:textId="77777777" w:rsidR="00C206FA" w:rsidRPr="00EA5712" w:rsidRDefault="00C206FA" w:rsidP="00C206F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A5712">
                        <w:rPr>
                          <w:b/>
                          <w:bCs/>
                          <w:color w:val="FF0000"/>
                          <w:highlight w:val="yellow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8F026" wp14:editId="7857E963">
                <wp:simplePos x="0" y="0"/>
                <wp:positionH relativeFrom="column">
                  <wp:posOffset>114300</wp:posOffset>
                </wp:positionH>
                <wp:positionV relativeFrom="paragraph">
                  <wp:posOffset>1242060</wp:posOffset>
                </wp:positionV>
                <wp:extent cx="1215390" cy="2076450"/>
                <wp:effectExtent l="19050" t="19050" r="22860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2076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6BFD0" id="Retângulo 14" o:spid="_x0000_s1026" style="position:absolute;margin-left:9pt;margin-top:97.8pt;width:95.7pt;height:16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77C2A6E" wp14:editId="4D9BCDD9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6598920" cy="3713480"/>
            <wp:effectExtent l="0" t="0" r="0" b="127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Para escutar e ver a aula você deve entrar em um canal de voz</w:t>
      </w:r>
    </w:p>
    <w:p w14:paraId="6CBB6752" w14:textId="14D72258" w:rsidR="00C206FA" w:rsidRDefault="00C206FA" w:rsidP="00C206FA">
      <w:pPr>
        <w:pStyle w:val="Standard"/>
        <w:ind w:left="720"/>
      </w:pPr>
    </w:p>
    <w:p w14:paraId="1C4D3AE6" w14:textId="0161453F" w:rsidR="00C206FA" w:rsidRDefault="00C206FA" w:rsidP="00C206FA">
      <w:pPr>
        <w:pStyle w:val="Standard"/>
        <w:ind w:left="720"/>
      </w:pPr>
      <w:r>
        <w:t>A - Esta é a lista de canais de voz. Cada sala é independente e só consegue se comunicar com as pessoas que estão na sala.</w:t>
      </w:r>
    </w:p>
    <w:p w14:paraId="0BAA3FDB" w14:textId="4EFB7854" w:rsidR="00C206FA" w:rsidRDefault="00C206FA" w:rsidP="00C206FA">
      <w:pPr>
        <w:pStyle w:val="Standard"/>
        <w:ind w:left="720"/>
      </w:pPr>
      <w:r>
        <w:t>B – Para começar a aula clique na sala “Geral”, o seu nome deve aparecer abaixo da sala. Para abrir a tela C você deve clicar no nome da sala que você está.</w:t>
      </w:r>
    </w:p>
    <w:p w14:paraId="2A4B0D7D" w14:textId="18502B40" w:rsidR="00C206FA" w:rsidRDefault="00C206FA" w:rsidP="00C206FA">
      <w:pPr>
        <w:pStyle w:val="Standard"/>
        <w:ind w:left="720"/>
      </w:pPr>
      <w:r>
        <w:t>C – Espaço em que aparece a câmera e compartilhamento de tela.</w:t>
      </w:r>
    </w:p>
    <w:p w14:paraId="66C34E8F" w14:textId="57B539BE" w:rsidR="00C206FA" w:rsidRDefault="00C206FA" w:rsidP="00C206FA">
      <w:pPr>
        <w:pStyle w:val="Standard"/>
        <w:ind w:left="720"/>
      </w:pPr>
    </w:p>
    <w:p w14:paraId="210B498E" w14:textId="440B39E5" w:rsidR="00C206FA" w:rsidRDefault="00C206FA" w:rsidP="00C206FA">
      <w:pPr>
        <w:pStyle w:val="Standard"/>
        <w:numPr>
          <w:ilvl w:val="0"/>
          <w:numId w:val="3"/>
        </w:numPr>
      </w:pPr>
      <w:r>
        <w:t>Para facilitar saber quem são os alunos pedimos que vocês alterem o nome que aparecerá no servidor. Clique na fle</w:t>
      </w:r>
      <w:r w:rsidR="00E05BF3">
        <w:t>cha para baixo na posição A e em “Alterar apelido”. Coloque seu nome e sobrenome na janela que abrirá.</w:t>
      </w:r>
    </w:p>
    <w:p w14:paraId="464CF10D" w14:textId="5E97723E" w:rsidR="00C206FA" w:rsidRPr="00576CF9" w:rsidRDefault="00E05BF3" w:rsidP="00C206FA">
      <w:pPr>
        <w:pStyle w:val="Standard"/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5583979" wp14:editId="449EE5EC">
                <wp:simplePos x="0" y="0"/>
                <wp:positionH relativeFrom="leftMargin">
                  <wp:posOffset>2560320</wp:posOffset>
                </wp:positionH>
                <wp:positionV relativeFrom="paragraph">
                  <wp:posOffset>293370</wp:posOffset>
                </wp:positionV>
                <wp:extent cx="320040" cy="1404620"/>
                <wp:effectExtent l="0" t="0" r="0" b="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6F6B0" w14:textId="77777777" w:rsidR="00C206FA" w:rsidRPr="00EA5712" w:rsidRDefault="00C206FA" w:rsidP="00C206F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A5712">
                              <w:rPr>
                                <w:b/>
                                <w:bCs/>
                                <w:color w:val="FF0000"/>
                                <w:highlight w:val="yellow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83979" id="_x0000_s1031" type="#_x0000_t202" style="position:absolute;left:0;text-align:left;margin-left:201.6pt;margin-top:23.1pt;width:25.2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" filled="f" stroked="f">
                <v:textbox style="mso-fit-shape-to-text:t">
                  <w:txbxContent>
                    <w:p w14:paraId="4436F6B0" w14:textId="77777777" w:rsidR="00C206FA" w:rsidRPr="00EA5712" w:rsidRDefault="00C206FA" w:rsidP="00C206F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A5712">
                        <w:rPr>
                          <w:b/>
                          <w:bCs/>
                          <w:color w:val="FF0000"/>
                          <w:highlight w:val="yellow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0B1CFA" wp14:editId="0BC00F68">
                <wp:simplePos x="0" y="0"/>
                <wp:positionH relativeFrom="leftMargin">
                  <wp:posOffset>2438400</wp:posOffset>
                </wp:positionH>
                <wp:positionV relativeFrom="paragraph">
                  <wp:posOffset>342900</wp:posOffset>
                </wp:positionV>
                <wp:extent cx="194310" cy="186690"/>
                <wp:effectExtent l="19050" t="19050" r="15240" b="2286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1DC1B" id="Retângulo 22" o:spid="_x0000_s1026" style="position:absolute;margin-left:192pt;margin-top:27pt;width:15.3pt;height:14.7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8781A7" wp14:editId="4DA9D5A9">
                <wp:simplePos x="0" y="0"/>
                <wp:positionH relativeFrom="column">
                  <wp:posOffset>998220</wp:posOffset>
                </wp:positionH>
                <wp:positionV relativeFrom="paragraph">
                  <wp:posOffset>1584960</wp:posOffset>
                </wp:positionV>
                <wp:extent cx="880110" cy="201930"/>
                <wp:effectExtent l="19050" t="19050" r="15240" b="2667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7E525" id="Retângulo 24" o:spid="_x0000_s1026" style="position:absolute;margin-left:78.6pt;margin-top:124.8pt;width:69.3pt;height:1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85B4B30" wp14:editId="105FD134">
            <wp:simplePos x="0" y="0"/>
            <wp:positionH relativeFrom="column">
              <wp:posOffset>162560</wp:posOffset>
            </wp:positionH>
            <wp:positionV relativeFrom="paragraph">
              <wp:posOffset>49530</wp:posOffset>
            </wp:positionV>
            <wp:extent cx="6135370" cy="3450590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06FA" w:rsidRPr="00576CF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AD59A" w14:textId="77777777" w:rsidR="00EF53F7" w:rsidRDefault="00EF53F7">
      <w:r>
        <w:separator/>
      </w:r>
    </w:p>
  </w:endnote>
  <w:endnote w:type="continuationSeparator" w:id="0">
    <w:p w14:paraId="1806C728" w14:textId="77777777" w:rsidR="00EF53F7" w:rsidRDefault="00EF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27BC0" w14:textId="77777777" w:rsidR="00EF53F7" w:rsidRDefault="00EF53F7">
      <w:r>
        <w:rPr>
          <w:color w:val="000000"/>
        </w:rPr>
        <w:separator/>
      </w:r>
    </w:p>
  </w:footnote>
  <w:footnote w:type="continuationSeparator" w:id="0">
    <w:p w14:paraId="0EF2CB94" w14:textId="77777777" w:rsidR="00EF53F7" w:rsidRDefault="00EF5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B95437"/>
    <w:multiLevelType w:val="hybridMultilevel"/>
    <w:tmpl w:val="77D6C3A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91046"/>
    <w:multiLevelType w:val="hybridMultilevel"/>
    <w:tmpl w:val="E2DA71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C522E9"/>
    <w:multiLevelType w:val="hybridMultilevel"/>
    <w:tmpl w:val="4CD60EF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IwNjEwNzMxMDExNDVV0lEKTi0uzszPAykwrAUAUBjNoCwAAAA="/>
  </w:docVars>
  <w:rsids>
    <w:rsidRoot w:val="00EE5AC3"/>
    <w:rsid w:val="00042D02"/>
    <w:rsid w:val="000A7893"/>
    <w:rsid w:val="00170DE4"/>
    <w:rsid w:val="002476F2"/>
    <w:rsid w:val="002F668C"/>
    <w:rsid w:val="00344CB2"/>
    <w:rsid w:val="003627EC"/>
    <w:rsid w:val="0036745F"/>
    <w:rsid w:val="0041124D"/>
    <w:rsid w:val="00491B43"/>
    <w:rsid w:val="00576CF9"/>
    <w:rsid w:val="005B23BF"/>
    <w:rsid w:val="00663CB5"/>
    <w:rsid w:val="007664AF"/>
    <w:rsid w:val="00832F6E"/>
    <w:rsid w:val="0085158B"/>
    <w:rsid w:val="00896EF5"/>
    <w:rsid w:val="008E1066"/>
    <w:rsid w:val="00983065"/>
    <w:rsid w:val="009A11DC"/>
    <w:rsid w:val="00A54864"/>
    <w:rsid w:val="00A92515"/>
    <w:rsid w:val="00B33906"/>
    <w:rsid w:val="00B35EB9"/>
    <w:rsid w:val="00C206FA"/>
    <w:rsid w:val="00D36E7C"/>
    <w:rsid w:val="00DC4873"/>
    <w:rsid w:val="00E05BF3"/>
    <w:rsid w:val="00E457FA"/>
    <w:rsid w:val="00E47496"/>
    <w:rsid w:val="00EA5712"/>
    <w:rsid w:val="00EE5AC3"/>
    <w:rsid w:val="00EF53F7"/>
    <w:rsid w:val="00F6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ABC50"/>
  <w15:docId w15:val="{7971084E-6106-423D-A454-F837A6DD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rsid w:val="003627E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6EF5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EF5"/>
    <w:rPr>
      <w:rFonts w:ascii="Segoe UI" w:hAnsi="Segoe UI"/>
      <w:kern w:val="3"/>
      <w:sz w:val="18"/>
      <w:szCs w:val="16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5B23B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3390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339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3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discord.com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iscord.gg/s9cwyH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ana\Dropbox\USP\ESEB\EPEB%202015\Atividades%20para%20alunos\EPEB%20-%20atividade%20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EPEB - atividade 1</Template>
  <TotalTime>45</TotalTime>
  <Pages>3</Pages>
  <Words>366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Rosana Silva</dc:creator>
  <cp:keywords/>
  <cp:lastModifiedBy>Jennifer Auler</cp:lastModifiedBy>
  <cp:revision>3</cp:revision>
  <cp:lastPrinted>2017-08-01T14:02:00Z</cp:lastPrinted>
  <dcterms:created xsi:type="dcterms:W3CDTF">2020-08-24T23:10:00Z</dcterms:created>
  <dcterms:modified xsi:type="dcterms:W3CDTF">2020-08-25T13:46:00Z</dcterms:modified>
</cp:coreProperties>
</file>